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BA504" w14:textId="77777777" w:rsidR="00553222" w:rsidRDefault="00553222">
      <w:pPr>
        <w:rPr>
          <w:rFonts w:ascii="Arial" w:hAnsi="Arial" w:cs="Arial"/>
          <w:sz w:val="24"/>
          <w:szCs w:val="24"/>
        </w:rPr>
      </w:pPr>
    </w:p>
    <w:p w14:paraId="5E867440" w14:textId="260719FB" w:rsidR="00E158CD" w:rsidRDefault="00491181">
      <w:pPr>
        <w:rPr>
          <w:rStyle w:val="Boktittel"/>
          <w:sz w:val="36"/>
          <w:szCs w:val="36"/>
        </w:rPr>
      </w:pPr>
      <w:proofErr w:type="spellStart"/>
      <w:r w:rsidRPr="00491181">
        <w:rPr>
          <w:rStyle w:val="Boktittel"/>
          <w:sz w:val="36"/>
          <w:szCs w:val="36"/>
        </w:rPr>
        <w:t>Dommersamling</w:t>
      </w:r>
      <w:proofErr w:type="spellEnd"/>
      <w:r w:rsidRPr="00491181">
        <w:rPr>
          <w:rStyle w:val="Boktittel"/>
          <w:sz w:val="36"/>
          <w:szCs w:val="36"/>
        </w:rPr>
        <w:t xml:space="preserve"> </w:t>
      </w:r>
      <w:proofErr w:type="spellStart"/>
      <w:r w:rsidRPr="00491181">
        <w:rPr>
          <w:rStyle w:val="Boktittel"/>
          <w:sz w:val="36"/>
          <w:szCs w:val="36"/>
        </w:rPr>
        <w:t>i</w:t>
      </w:r>
      <w:proofErr w:type="spellEnd"/>
      <w:r w:rsidRPr="00491181">
        <w:rPr>
          <w:rStyle w:val="Boktittel"/>
          <w:sz w:val="36"/>
          <w:szCs w:val="36"/>
        </w:rPr>
        <w:t xml:space="preserve"> Østfold Harehundklubb 2020</w:t>
      </w:r>
    </w:p>
    <w:p w14:paraId="797C7FCE" w14:textId="384008EF" w:rsidR="00491181" w:rsidRDefault="00491181">
      <w:pPr>
        <w:rPr>
          <w:rStyle w:val="Boktittel"/>
          <w:sz w:val="36"/>
          <w:szCs w:val="36"/>
        </w:rPr>
      </w:pPr>
    </w:p>
    <w:p w14:paraId="093BB39C" w14:textId="49D0FA0C" w:rsidR="003564E8" w:rsidRDefault="00491181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 w:rsidRPr="00491181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Årets dommersamling </w:t>
      </w:r>
      <w:proofErr w:type="spellStart"/>
      <w:r w:rsidRPr="00491181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blr</w:t>
      </w:r>
      <w:proofErr w:type="spellEnd"/>
      <w:r w:rsidRPr="00491181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arranger</w:t>
      </w:r>
      <w:r w:rsidR="00DF5F7B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t</w:t>
      </w:r>
      <w:r w:rsidRPr="00491181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5.sept.</w:t>
      </w: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For å ivareta smitterestriksjoner vedr.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Covid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19 ble samlingen avsluttet i skauen. </w:t>
      </w:r>
      <w:r w:rsidR="003564E8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Ekstra hyggelige var det å ønske velkommen til en fin gjeng med dommeraspiranter som var med for første gang. Østfold Harehundklubb er storveis fornøyd med å rekruttere nye jaktprøvedommere. En stor takk til Kåre Ødemark for arrangering av dommerkurs i sommer.</w:t>
      </w:r>
    </w:p>
    <w:p w14:paraId="0BA37F7C" w14:textId="65304E60" w:rsidR="00491181" w:rsidRDefault="00491181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Nedenfor følger et kort referat fra de respektive gruppene i Østfold-skauen.</w:t>
      </w:r>
      <w:r w:rsidR="003564E8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</w:t>
      </w:r>
    </w:p>
    <w:p w14:paraId="081CAE8B" w14:textId="4E31B496" w:rsidR="00491181" w:rsidRDefault="00491181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bookmarkStart w:id="0" w:name="_Hlk51611941"/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Gruppe 1: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Magne Wik)</w:t>
      </w:r>
    </w:p>
    <w:p w14:paraId="63E9BDE0" w14:textId="5036F49D" w:rsidR="00491181" w:rsidRDefault="003564E8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Deltagere: Magne Wik, Anne Tangen, Raymond Aronsen, Finn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Kultorp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, Rune Kynningsrud, Petter Steen, Bjørn Halvorsen og Fred Vestby.</w:t>
      </w:r>
    </w:p>
    <w:bookmarkEnd w:id="0"/>
    <w:p w14:paraId="6752FFC7" w14:textId="09F9B7A3" w:rsidR="002B1625" w:rsidRDefault="00EC616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Gruppa hadde en fin dag i skauen. Hunden gikk i for i 3,5 time, men fikk ikke ut.</w:t>
      </w:r>
    </w:p>
    <w:p w14:paraId="20E341AA" w14:textId="495AE3C9" w:rsidR="003564E8" w:rsidRDefault="003564E8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</w:p>
    <w:p w14:paraId="3EE1655E" w14:textId="472724BA" w:rsidR="003564E8" w:rsidRDefault="003564E8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6DD17CC6" wp14:editId="6F847270">
            <wp:extent cx="4191000" cy="3143474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584" cy="315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963C0" w14:textId="0D7B83D7" w:rsidR="00EC616F" w:rsidRDefault="00EC616F" w:rsidP="00EC616F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lastRenderedPageBreak/>
        <w:t xml:space="preserve">Gruppe 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>2</w:t>
      </w: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Kåre Ødemark)</w:t>
      </w:r>
    </w:p>
    <w:p w14:paraId="4B347924" w14:textId="6CD18A98" w:rsidR="00EC616F" w:rsidRDefault="00EC616F" w:rsidP="00EC616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Deltagere: Kåre Ødemark, Tom Erik Olsen, Arne Ødemark, Øystein Kvisler, Stian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Østvåg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(NHK) og Lars Stubberud (NHK).</w:t>
      </w:r>
    </w:p>
    <w:p w14:paraId="68D4F782" w14:textId="1EA0C973" w:rsidR="00EC616F" w:rsidRDefault="0095333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Hunden hadde 33 min. lostid på og tapte i et hytteområde.</w:t>
      </w:r>
    </w:p>
    <w:p w14:paraId="50849463" w14:textId="4980681F" w:rsidR="0095333F" w:rsidRDefault="0095333F" w:rsidP="0095333F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 xml:space="preserve">Gruppe 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>3</w:t>
      </w: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Sigbjørn Berg)</w:t>
      </w:r>
    </w:p>
    <w:p w14:paraId="0D15DF5C" w14:textId="45AE74B4" w:rsidR="0095333F" w:rsidRDefault="0095333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Deltagere: Bent Kristiansen, Carl Ole Solberg og Frank Stubberud (NHK).</w:t>
      </w:r>
    </w:p>
    <w:p w14:paraId="601DE8FD" w14:textId="5F88D002" w:rsidR="0095333F" w:rsidRDefault="0095333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Hunden hadde 17 min lostid på hare før den gikk i inn.</w:t>
      </w:r>
    </w:p>
    <w:p w14:paraId="5530B80B" w14:textId="2E7C3474" w:rsidR="0095333F" w:rsidRDefault="0095333F" w:rsidP="0095333F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bookmarkStart w:id="1" w:name="_Hlk51614362"/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 xml:space="preserve">Gruppe 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>4</w:t>
      </w: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Lars Jørgen Krohg)</w:t>
      </w:r>
    </w:p>
    <w:bookmarkEnd w:id="1"/>
    <w:p w14:paraId="2A9FF2C2" w14:textId="0475DE1E" w:rsidR="0095333F" w:rsidRDefault="0095333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Deltagere: Jon Kristian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Solbrekke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, Svend Bredo Gasmann, Ole Jørgen Henriksen, Tore Mølmshaug, Kim Johnsen, Linn Johnsen og Lars-Jørgen Krohg.</w:t>
      </w:r>
    </w:p>
    <w:p w14:paraId="23009748" w14:textId="71157726" w:rsidR="00C76A4F" w:rsidRDefault="0095333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Gruppas prøvehund var drever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Glundbergbakkens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Niilo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 til Svend Bredo Gasmann.</w:t>
      </w:r>
    </w:p>
    <w:p w14:paraId="0463828F" w14:textId="588815F3" w:rsidR="00C76A4F" w:rsidRDefault="00C76A4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Det ble en aktiv dag i skauen med mye å diskutere av egenskaper og lostider. Det blei to rådyrloser til full tid, og fine runder i nærområde. Her er gruppas bedømmelse av </w:t>
      </w:r>
      <w:r w:rsidR="006A762A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hunden. Mest imponerende var innkalling i full los.</w:t>
      </w:r>
    </w:p>
    <w:p w14:paraId="38E21651" w14:textId="424951D1" w:rsidR="006A762A" w:rsidRDefault="006A762A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noProof/>
        </w:rPr>
        <w:lastRenderedPageBreak/>
        <w:drawing>
          <wp:inline distT="0" distB="0" distL="0" distR="0" wp14:anchorId="083BF133" wp14:editId="63BBCBD4">
            <wp:extent cx="3791255" cy="2876864"/>
            <wp:effectExtent l="0" t="0" r="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94549" cy="2879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603E0" w14:textId="1FA31583" w:rsidR="00C76A4F" w:rsidRDefault="00C76A4F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07E9F1C0" wp14:editId="612273CE">
            <wp:extent cx="4514850" cy="3386378"/>
            <wp:effectExtent l="0" t="0" r="0" b="508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6" cy="338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C5B33" w14:textId="4821B0A0" w:rsidR="00855D16" w:rsidRDefault="00855D16" w:rsidP="00855D16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bookmarkStart w:id="2" w:name="_Hlk51614744"/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lastRenderedPageBreak/>
        <w:t xml:space="preserve">Gruppe 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>5</w:t>
      </w: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Stein Wahlstrøm))</w:t>
      </w:r>
    </w:p>
    <w:p w14:paraId="4E7D0679" w14:textId="5AA0FBCE" w:rsidR="00855D16" w:rsidRDefault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Deltagere: Stein Wahlstrøm, Sjur Danielsen, Knut Jørgen Nordby, Steinar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Nordgjerde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, Knut </w:t>
      </w:r>
      <w:proofErr w:type="spellStart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Ulsrød</w:t>
      </w:r>
      <w:proofErr w:type="spellEnd"/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, Tom Roar Andersen.</w:t>
      </w:r>
    </w:p>
    <w:bookmarkEnd w:id="2"/>
    <w:p w14:paraId="2FC79E8C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6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stk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møtte til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dommerdag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på Hallesby i Aremark fra gruppe 5, se liste nedenfor med kjørte km</w:t>
      </w:r>
    </w:p>
    <w:p w14:paraId="181A2C64" w14:textId="793D32EE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Tom Roar Andersen fra Rakkestad var med som </w:t>
      </w:r>
      <w:r w:rsidR="00DF5F7B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dommeraspirant </w:t>
      </w: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første gang, gikk dommerkurs i år. Dette var ett hyggelig bekjentskap og sikkert en vi kan få mye glede av fremover.</w:t>
      </w:r>
    </w:p>
    <w:p w14:paraId="3F25AF67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Stein Wahlstrøm ledet oss med sikker hånd gjennom dagen og vare nøye med Covid-19 restriksjoner,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Antibac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ble brukt flittig gjennom dagen.</w:t>
      </w:r>
    </w:p>
    <w:p w14:paraId="23C6C94D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Knut Jørgen stilte med Hygenhund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Winny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. I første slipp kom ikke hunden i fot og vi valgte å forflytte oss. Mer heldig denne gang på tross av at det kom en skikkelig regnskur på 30 min., det var fot med en gang og uttak etter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ca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25 min.</w:t>
      </w:r>
    </w:p>
    <w:p w14:paraId="1C25625F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Haren presenterte seg for dommerkollegiet ganske raskt i ett vegkryss, det var en skogshare av årets produksjon, det skulle vise seg å være vanskelige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vittringsforhold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og det ble aldri noen skikkelig varm los ut av det. Ett samlet </w:t>
      </w:r>
      <w:proofErr w:type="spellStart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dommerkollegie</w:t>
      </w:r>
      <w:proofErr w:type="spellEnd"/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havnet tilslutt på 43 egenskapspoeng og 3 konkurransepoeng. Momentene 5a og 5b samt moment 7 ble ikke bedømt.</w:t>
      </w:r>
    </w:p>
    <w:p w14:paraId="613B905B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Alt i alt en hyggelig dag i skogen og ved akklamasjon valgte vi Stein Wahlstrøm til å fortsette som leder av Gruppe 5.</w:t>
      </w:r>
    </w:p>
    <w:p w14:paraId="451DD597" w14:textId="77777777" w:rsidR="00855D16" w:rsidRP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855D16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Samtidig en takk til Tormod Berger (jaktrettighetshaver) og Hallesby som grunneier for lån av terreng.</w:t>
      </w:r>
    </w:p>
    <w:p w14:paraId="6CE8E593" w14:textId="1D3B580C" w:rsidR="00855D16" w:rsidRDefault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</w:p>
    <w:p w14:paraId="11D00E28" w14:textId="65E4CBD5" w:rsidR="00855D16" w:rsidRDefault="00855D16" w:rsidP="00855D16">
      <w:pPr>
        <w:rPr>
          <w:rStyle w:val="Boktittel"/>
          <w:rFonts w:ascii="Times New Roman" w:hAnsi="Times New Roman"/>
          <w:sz w:val="28"/>
          <w:szCs w:val="28"/>
          <w:lang w:val="nb-NO"/>
        </w:rPr>
      </w:pP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 xml:space="preserve">Gruppe 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>6</w:t>
      </w:r>
      <w:r w:rsidRPr="00491181">
        <w:rPr>
          <w:rStyle w:val="Boktittel"/>
          <w:rFonts w:ascii="Times New Roman" w:hAnsi="Times New Roman"/>
          <w:sz w:val="28"/>
          <w:szCs w:val="28"/>
          <w:lang w:val="nb-NO"/>
        </w:rPr>
        <w:t>:</w:t>
      </w:r>
      <w:r>
        <w:rPr>
          <w:rStyle w:val="Boktittel"/>
          <w:rFonts w:ascii="Times New Roman" w:hAnsi="Times New Roman"/>
          <w:sz w:val="28"/>
          <w:szCs w:val="28"/>
          <w:lang w:val="nb-NO"/>
        </w:rPr>
        <w:t xml:space="preserve"> (Leder Hans Kristian </w:t>
      </w:r>
      <w:proofErr w:type="spellStart"/>
      <w:r>
        <w:rPr>
          <w:rStyle w:val="Boktittel"/>
          <w:rFonts w:ascii="Times New Roman" w:hAnsi="Times New Roman"/>
          <w:sz w:val="28"/>
          <w:szCs w:val="28"/>
          <w:lang w:val="nb-NO"/>
        </w:rPr>
        <w:t>Øf</w:t>
      </w:r>
      <w:r w:rsidR="00E31C8D">
        <w:rPr>
          <w:rStyle w:val="Boktittel"/>
          <w:rFonts w:ascii="Times New Roman" w:hAnsi="Times New Roman"/>
          <w:sz w:val="28"/>
          <w:szCs w:val="28"/>
          <w:lang w:val="nb-NO"/>
        </w:rPr>
        <w:t>staas</w:t>
      </w:r>
      <w:proofErr w:type="spellEnd"/>
    </w:p>
    <w:p w14:paraId="42C815AD" w14:textId="77777777" w:rsidR="00E31C8D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Deltagere: Hans Kristian </w:t>
      </w:r>
      <w:proofErr w:type="spellStart"/>
      <w:r w:rsidR="00E31C8D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Øfstaas</w:t>
      </w:r>
      <w:proofErr w:type="spellEnd"/>
      <w:r w:rsidR="00E31C8D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 xml:space="preserve">, Fredrik Lund, Karsten Berg, Svein Bakke, John </w:t>
      </w:r>
      <w:proofErr w:type="spellStart"/>
      <w:r w:rsidR="00E31C8D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Lintho</w:t>
      </w:r>
      <w:proofErr w:type="spellEnd"/>
      <w:r w:rsidR="00E31C8D"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  <w:t>.</w:t>
      </w:r>
    </w:p>
    <w:p w14:paraId="29AB7C67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Hundefører var Fredrik Lund med </w:t>
      </w:r>
      <w:proofErr w:type="spellStart"/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hamilton</w:t>
      </w:r>
      <w:proofErr w:type="spellEnd"/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støver Borghild. </w:t>
      </w:r>
    </w:p>
    <w:p w14:paraId="32D05602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Vi hadde los på hare. Hare sett av dommerpanelet.</w:t>
      </w:r>
    </w:p>
    <w:p w14:paraId="7D80555A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Hunden gjorde en fremragende jobb i tørt og varmt vær.</w:t>
      </w:r>
    </w:p>
    <w:p w14:paraId="3F575A9A" w14:textId="299F290F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Vi hadde noen diskusjoner rundt emne bedømmelse av jaktlyst i forskjellige </w:t>
      </w:r>
      <w:proofErr w:type="spellStart"/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senarier</w:t>
      </w:r>
      <w:proofErr w:type="spellEnd"/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 xml:space="preserve"> bla. en hund som jobber en hel prøvedag uten å få los kontra en hund som har hatt los men viser tegn til avtagende interesse etter los slutt i 12-13 tiden. Det var delte meninger i gruppa om hva som er riktig.</w:t>
      </w:r>
    </w:p>
    <w:p w14:paraId="153B97FF" w14:textId="59F6E184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lastRenderedPageBreak/>
        <w:t>Vi hadde en veldig fin og hyggelig dag i skogen</w:t>
      </w:r>
    </w:p>
    <w:p w14:paraId="2A42C125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</w:p>
    <w:p w14:paraId="5DF8620F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Borghild hadde 61 min los</w:t>
      </w:r>
    </w:p>
    <w:p w14:paraId="1CD6CD71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59 p i egenskap.</w:t>
      </w:r>
    </w:p>
    <w:p w14:paraId="7794226B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120p premie</w:t>
      </w:r>
    </w:p>
    <w:p w14:paraId="08F94FD2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6 p konkurranse </w:t>
      </w:r>
    </w:p>
    <w:p w14:paraId="5F77E2F6" w14:textId="77777777" w:rsidR="00E31C8D" w:rsidRPr="00E31C8D" w:rsidRDefault="00E31C8D" w:rsidP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</w:pPr>
      <w:r w:rsidRPr="00E31C8D">
        <w:rPr>
          <w:rStyle w:val="Boktittel"/>
          <w:rFonts w:ascii="Times New Roman" w:hAnsi="Times New Roman"/>
          <w:b w:val="0"/>
          <w:bCs w:val="0"/>
          <w:i w:val="0"/>
          <w:iCs w:val="0"/>
          <w:lang w:val="nb-NO"/>
        </w:rPr>
        <w:t>126 totalt.</w:t>
      </w:r>
    </w:p>
    <w:p w14:paraId="154ACFA3" w14:textId="77777777" w:rsidR="00E31C8D" w:rsidRPr="00E31C8D" w:rsidRDefault="00E31C8D" w:rsidP="00E31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nb-NO" w:eastAsia="nb-NO"/>
        </w:rPr>
      </w:pPr>
    </w:p>
    <w:p w14:paraId="75BBD14C" w14:textId="220C2CA8" w:rsidR="00855D16" w:rsidRDefault="00855D16" w:rsidP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</w:p>
    <w:p w14:paraId="08AD81F4" w14:textId="062B7AAD" w:rsidR="00855D16" w:rsidRDefault="00E31C8D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1AD8F48C" wp14:editId="1BD8F8D3">
            <wp:extent cx="4310921" cy="3233420"/>
            <wp:effectExtent l="508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5219" cy="3236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51512" w14:textId="77777777" w:rsidR="00E31C8D" w:rsidRPr="00E31C8D" w:rsidRDefault="00E31C8D" w:rsidP="00E31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nb-NO" w:eastAsia="nb-NO"/>
        </w:rPr>
      </w:pPr>
      <w:r w:rsidRPr="00E31C8D">
        <w:rPr>
          <w:rFonts w:ascii="Arial" w:eastAsia="Times New Roman" w:hAnsi="Arial" w:cs="Arial"/>
          <w:color w:val="222222"/>
          <w:sz w:val="24"/>
          <w:szCs w:val="24"/>
          <w:lang w:val="nb-NO" w:eastAsia="nb-NO"/>
        </w:rPr>
        <w:t>Mannen til venstre med kjepp ble slått ut for løshet</w:t>
      </w:r>
      <w:r w:rsidRPr="00E31C8D">
        <w:rPr>
          <w:rFonts w:ascii="Segoe UI Emoji" w:eastAsia="Times New Roman" w:hAnsi="Segoe UI Emoji" w:cs="Segoe UI Emoji"/>
          <w:color w:val="222222"/>
          <w:sz w:val="24"/>
          <w:szCs w:val="24"/>
          <w:lang w:val="nb-NO" w:eastAsia="nb-NO"/>
        </w:rPr>
        <w:t>🤣🤣</w:t>
      </w:r>
    </w:p>
    <w:p w14:paraId="3B70AD38" w14:textId="77777777" w:rsidR="00855D16" w:rsidRPr="00491181" w:rsidRDefault="00855D16">
      <w:pPr>
        <w:rPr>
          <w:rStyle w:val="Boktittel"/>
          <w:rFonts w:ascii="Times New Roman" w:hAnsi="Times New Roman"/>
          <w:b w:val="0"/>
          <w:bCs w:val="0"/>
          <w:i w:val="0"/>
          <w:iCs w:val="0"/>
          <w:sz w:val="24"/>
          <w:szCs w:val="24"/>
          <w:lang w:val="nb-NO"/>
        </w:rPr>
      </w:pPr>
    </w:p>
    <w:sectPr w:rsidR="00855D16" w:rsidRPr="00491181">
      <w:head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7A796" w14:textId="77777777" w:rsidR="00616A04" w:rsidRDefault="00616A04" w:rsidP="00BF1145">
      <w:pPr>
        <w:spacing w:after="0" w:line="240" w:lineRule="auto"/>
      </w:pPr>
      <w:r>
        <w:separator/>
      </w:r>
    </w:p>
  </w:endnote>
  <w:endnote w:type="continuationSeparator" w:id="0">
    <w:p w14:paraId="2997B329" w14:textId="77777777" w:rsidR="00616A04" w:rsidRDefault="00616A04" w:rsidP="00BF1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079E1D" w14:textId="77777777" w:rsidR="00616A04" w:rsidRDefault="00616A04" w:rsidP="00BF1145">
      <w:pPr>
        <w:spacing w:after="0" w:line="240" w:lineRule="auto"/>
      </w:pPr>
      <w:r>
        <w:separator/>
      </w:r>
    </w:p>
  </w:footnote>
  <w:footnote w:type="continuationSeparator" w:id="0">
    <w:p w14:paraId="1F2CEA27" w14:textId="77777777" w:rsidR="00616A04" w:rsidRDefault="00616A04" w:rsidP="00BF1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A3F68F" w14:textId="77777777" w:rsidR="00BF1145" w:rsidRDefault="00616A04" w:rsidP="00BF1145">
    <w:pPr>
      <w:spacing w:line="240" w:lineRule="auto"/>
      <w:rPr>
        <w:rFonts w:ascii="Monotype Corsiva" w:hAnsi="Monotype Corsiva"/>
        <w:b/>
        <w:sz w:val="52"/>
        <w:szCs w:val="52"/>
      </w:rPr>
    </w:pPr>
    <w:r>
      <w:rPr>
        <w:rFonts w:ascii="Monotype Corsiva" w:hAnsi="Monotype Corsiva"/>
        <w:b/>
        <w:noProof/>
        <w:sz w:val="52"/>
        <w:szCs w:val="52"/>
        <w:lang w:eastAsia="nb-NO"/>
      </w:rPr>
      <w:object w:dxaOrig="1440" w:dyaOrig="1440" w14:anchorId="49F180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.85pt;margin-top:-33.1pt;width:90.3pt;height:119.65pt;z-index:251657728">
          <v:imagedata r:id="rId1" o:title=""/>
          <w10:wrap type="square" side="right"/>
        </v:shape>
        <o:OLEObject Type="Embed" ProgID="AcroExch.Document.DC" ShapeID="_x0000_s2049" DrawAspect="Content" ObjectID="_1662481298" r:id="rId2"/>
      </w:object>
    </w:r>
    <w:r w:rsidR="00BF1145">
      <w:rPr>
        <w:rFonts w:ascii="Monotype Corsiva" w:hAnsi="Monotype Corsiva"/>
        <w:b/>
        <w:sz w:val="52"/>
        <w:szCs w:val="52"/>
      </w:rPr>
      <w:t xml:space="preserve">                 </w:t>
    </w:r>
    <w:r w:rsidR="00BF1145" w:rsidRPr="002E4B98">
      <w:rPr>
        <w:rFonts w:ascii="Monotype Corsiva" w:hAnsi="Monotype Corsiva"/>
        <w:b/>
        <w:sz w:val="52"/>
        <w:szCs w:val="52"/>
      </w:rPr>
      <w:t xml:space="preserve">Østfold Harehundklubb </w:t>
    </w:r>
  </w:p>
  <w:p w14:paraId="7A36ACFA" w14:textId="77777777" w:rsidR="00BF1145" w:rsidRDefault="00BF1145" w:rsidP="00BF1145">
    <w:pPr>
      <w:spacing w:line="240" w:lineRule="auto"/>
      <w:ind w:left="1440" w:firstLine="720"/>
      <w:rPr>
        <w:rFonts w:ascii="Arial" w:hAnsi="Arial" w:cs="Arial"/>
        <w:b/>
        <w:sz w:val="52"/>
        <w:szCs w:val="52"/>
      </w:rPr>
    </w:pPr>
    <w:r>
      <w:rPr>
        <w:rFonts w:ascii="Monotype Corsiva" w:hAnsi="Monotype Corsiva"/>
        <w:b/>
        <w:sz w:val="52"/>
        <w:szCs w:val="52"/>
      </w:rPr>
      <w:t xml:space="preserve">           </w:t>
    </w:r>
    <w:hyperlink r:id="rId3" w:history="1">
      <w:r w:rsidRPr="00E70B26">
        <w:rPr>
          <w:rStyle w:val="Hyperkobling"/>
          <w:rFonts w:ascii="Arial" w:hAnsi="Arial" w:cs="Arial"/>
          <w:sz w:val="28"/>
          <w:szCs w:val="28"/>
        </w:rPr>
        <w:t>www</w:t>
      </w:r>
      <w:r w:rsidRPr="00E70B26">
        <w:rPr>
          <w:rStyle w:val="Hyperkobling"/>
          <w:rFonts w:ascii="Arial" w:hAnsi="Arial" w:cs="Arial"/>
          <w:b/>
          <w:sz w:val="28"/>
          <w:szCs w:val="28"/>
        </w:rPr>
        <w:t>.</w:t>
      </w:r>
      <w:r w:rsidRPr="00E70B26">
        <w:rPr>
          <w:rStyle w:val="Hyperkobling"/>
          <w:rFonts w:ascii="Arial" w:hAnsi="Arial" w:cs="Arial"/>
          <w:sz w:val="28"/>
          <w:szCs w:val="28"/>
        </w:rPr>
        <w:t>ohk.no</w:t>
      </w:r>
    </w:hyperlink>
    <w:r w:rsidRPr="002E4B98">
      <w:rPr>
        <w:rFonts w:ascii="Arial" w:hAnsi="Arial" w:cs="Arial"/>
        <w:b/>
        <w:sz w:val="52"/>
        <w:szCs w:val="52"/>
      </w:rPr>
      <w:t xml:space="preserve"> </w:t>
    </w:r>
  </w:p>
  <w:p w14:paraId="1E96FBA4" w14:textId="77777777" w:rsidR="00BF1145" w:rsidRDefault="00BF1145">
    <w:pPr>
      <w:pStyle w:val="Topptekst"/>
    </w:pPr>
  </w:p>
  <w:p w14:paraId="21409022" w14:textId="77777777" w:rsidR="00BF1145" w:rsidRDefault="00BF1145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F6E"/>
    <w:rsid w:val="000E367A"/>
    <w:rsid w:val="002B1625"/>
    <w:rsid w:val="003221FE"/>
    <w:rsid w:val="003564E8"/>
    <w:rsid w:val="0037575F"/>
    <w:rsid w:val="003E1A31"/>
    <w:rsid w:val="00426DBE"/>
    <w:rsid w:val="00491181"/>
    <w:rsid w:val="00526D21"/>
    <w:rsid w:val="00553222"/>
    <w:rsid w:val="005A3F6E"/>
    <w:rsid w:val="00616A04"/>
    <w:rsid w:val="00653973"/>
    <w:rsid w:val="006A762A"/>
    <w:rsid w:val="007A7460"/>
    <w:rsid w:val="00855D16"/>
    <w:rsid w:val="0095333F"/>
    <w:rsid w:val="009A0388"/>
    <w:rsid w:val="00B51DBD"/>
    <w:rsid w:val="00B64643"/>
    <w:rsid w:val="00BF1145"/>
    <w:rsid w:val="00C76A4F"/>
    <w:rsid w:val="00DF5F7B"/>
    <w:rsid w:val="00E158CD"/>
    <w:rsid w:val="00E31C8D"/>
    <w:rsid w:val="00EC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A943EF5"/>
  <w15:chartTrackingRefBased/>
  <w15:docId w15:val="{65AECB2B-59F5-404C-99AD-5B74ED64B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D1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F11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F1145"/>
  </w:style>
  <w:style w:type="paragraph" w:styleId="Bunntekst">
    <w:name w:val="footer"/>
    <w:basedOn w:val="Normal"/>
    <w:link w:val="BunntekstTegn"/>
    <w:uiPriority w:val="99"/>
    <w:unhideWhenUsed/>
    <w:rsid w:val="00BF11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F1145"/>
  </w:style>
  <w:style w:type="paragraph" w:styleId="Bobletekst">
    <w:name w:val="Balloon Text"/>
    <w:basedOn w:val="Normal"/>
    <w:link w:val="BobletekstTegn"/>
    <w:uiPriority w:val="99"/>
    <w:semiHidden/>
    <w:unhideWhenUsed/>
    <w:rsid w:val="00BF1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BF1145"/>
    <w:rPr>
      <w:rFonts w:ascii="Tahoma" w:hAnsi="Tahoma" w:cs="Tahoma"/>
      <w:sz w:val="16"/>
      <w:szCs w:val="16"/>
    </w:rPr>
  </w:style>
  <w:style w:type="character" w:styleId="Hyperkobling">
    <w:name w:val="Hyperlink"/>
    <w:uiPriority w:val="99"/>
    <w:unhideWhenUsed/>
    <w:rsid w:val="00BF114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58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nb-NO" w:eastAsia="nb-NO"/>
    </w:rPr>
  </w:style>
  <w:style w:type="character" w:styleId="Sterk">
    <w:name w:val="Strong"/>
    <w:basedOn w:val="Standardskriftforavsnitt"/>
    <w:uiPriority w:val="22"/>
    <w:qFormat/>
    <w:rsid w:val="00E158CD"/>
    <w:rPr>
      <w:b/>
      <w:bCs/>
    </w:rPr>
  </w:style>
  <w:style w:type="character" w:styleId="Boktittel">
    <w:name w:val="Book Title"/>
    <w:basedOn w:val="Standardskriftforavsnitt"/>
    <w:uiPriority w:val="33"/>
    <w:qFormat/>
    <w:rsid w:val="0049118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47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hk.no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5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rs-J&#248;rgen\Downloads\ohk%20brev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ohk brevmal</Template>
  <TotalTime>3</TotalTime>
  <Pages>5</Pages>
  <Words>595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3745</CharactersWithSpaces>
  <SharedDoc>false</SharedDoc>
  <HLinks>
    <vt:vector size="6" baseType="variant">
      <vt:variant>
        <vt:i4>7209081</vt:i4>
      </vt:variant>
      <vt:variant>
        <vt:i4>0</vt:i4>
      </vt:variant>
      <vt:variant>
        <vt:i4>0</vt:i4>
      </vt:variant>
      <vt:variant>
        <vt:i4>5</vt:i4>
      </vt:variant>
      <vt:variant>
        <vt:lpwstr>http://www.ohk.no/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Lars-Jørgen Krohg</dc:creator>
  <cp:keywords/>
  <cp:lastModifiedBy>Sjur Danielsen</cp:lastModifiedBy>
  <cp:revision>2</cp:revision>
  <dcterms:created xsi:type="dcterms:W3CDTF">2020-09-24T17:35:00Z</dcterms:created>
  <dcterms:modified xsi:type="dcterms:W3CDTF">2020-09-24T17:35:00Z</dcterms:modified>
</cp:coreProperties>
</file>